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615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beforeAutospacing="0" w:afterAutospacing="0" w:line="500" w:lineRule="exact"/>
        <w:ind w:left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附件2</w:t>
      </w:r>
    </w:p>
    <w:p w14:paraId="67AA16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/>
        <w:spacing w:beforeAutospacing="0" w:afterAutospacing="0" w:line="500" w:lineRule="exact"/>
        <w:ind w:left="0"/>
        <w:jc w:val="center"/>
        <w:textAlignment w:val="auto"/>
        <w:rPr>
          <w:rFonts w:hint="eastAsia" w:eastAsia="黑体"/>
          <w:color w:val="auto"/>
          <w:w w:val="9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auto"/>
          <w:w w:val="90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 w:cs="方正小标宋简体"/>
          <w:color w:val="auto"/>
          <w:w w:val="90"/>
          <w:sz w:val="44"/>
          <w:szCs w:val="44"/>
          <w:lang w:eastAsia="zh-CN"/>
        </w:rPr>
        <w:t>邵阳市</w:t>
      </w:r>
      <w:r>
        <w:rPr>
          <w:rFonts w:hint="eastAsia" w:ascii="方正小标宋简体" w:eastAsia="方正小标宋简体" w:cs="方正小标宋简体"/>
          <w:color w:val="auto"/>
          <w:w w:val="90"/>
          <w:sz w:val="44"/>
          <w:szCs w:val="44"/>
        </w:rPr>
        <w:t>公开招聘</w:t>
      </w:r>
      <w:r>
        <w:rPr>
          <w:rFonts w:hint="eastAsia" w:ascii="方正小标宋简体" w:eastAsia="方正小标宋简体" w:cs="方正小标宋简体"/>
          <w:color w:val="auto"/>
          <w:w w:val="90"/>
          <w:sz w:val="44"/>
          <w:szCs w:val="44"/>
          <w:lang w:eastAsia="zh-CN"/>
        </w:rPr>
        <w:t>大学生乡村医生</w:t>
      </w:r>
      <w:r>
        <w:rPr>
          <w:rFonts w:hint="eastAsia" w:ascii="方正小标宋简体" w:eastAsia="方正小标宋简体" w:cs="方正小标宋简体"/>
          <w:color w:val="auto"/>
          <w:w w:val="90"/>
          <w:sz w:val="44"/>
          <w:szCs w:val="44"/>
        </w:rPr>
        <w:t>报名表</w:t>
      </w:r>
    </w:p>
    <w:tbl>
      <w:tblPr>
        <w:tblStyle w:val="12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65"/>
        <w:gridCol w:w="746"/>
        <w:gridCol w:w="6"/>
        <w:gridCol w:w="1862"/>
        <w:gridCol w:w="10"/>
        <w:gridCol w:w="1186"/>
        <w:gridCol w:w="621"/>
        <w:gridCol w:w="90"/>
        <w:gridCol w:w="109"/>
        <w:gridCol w:w="1213"/>
        <w:gridCol w:w="1256"/>
        <w:gridCol w:w="248"/>
        <w:gridCol w:w="1828"/>
      </w:tblGrid>
      <w:tr w14:paraId="6BB3A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6" w:hRule="atLeast"/>
          <w:jc w:val="center"/>
        </w:trPr>
        <w:tc>
          <w:tcPr>
            <w:tcW w:w="9740" w:type="dxa"/>
            <w:gridSpan w:val="13"/>
            <w:tcBorders>
              <w:top w:val="nil"/>
              <w:bottom w:val="single" w:color="auto" w:sz="6" w:space="0"/>
            </w:tcBorders>
            <w:noWrap/>
            <w:vAlign w:val="bottom"/>
          </w:tcPr>
          <w:p w14:paraId="51F9AB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500" w:lineRule="exact"/>
              <w:ind w:left="0"/>
              <w:jc w:val="both"/>
              <w:textAlignment w:val="auto"/>
              <w:rPr>
                <w:rFonts w:hint="eastAsia" w:asci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bCs/>
                <w:color w:val="auto"/>
                <w:sz w:val="24"/>
                <w:szCs w:val="24"/>
              </w:rPr>
              <w:t xml:space="preserve">应聘单位：                应聘岗位：        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cs="宋体"/>
                <w:bCs/>
                <w:color w:val="auto"/>
                <w:sz w:val="24"/>
                <w:szCs w:val="24"/>
              </w:rPr>
              <w:t xml:space="preserve">  报名序号：</w:t>
            </w:r>
          </w:p>
        </w:tc>
      </w:tr>
      <w:tr w14:paraId="46A8F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236D54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8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93B51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0893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8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D62E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4BD8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民</w:t>
            </w:r>
            <w:r>
              <w:rPr>
                <w:rFonts w:hint="eastAsia" w:ascii="宋体" w:cs="宋体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cs="宋体"/>
                <w:color w:val="auto"/>
                <w:sz w:val="24"/>
                <w:szCs w:val="24"/>
              </w:rPr>
              <w:t>族</w:t>
            </w:r>
          </w:p>
        </w:tc>
        <w:tc>
          <w:tcPr>
            <w:tcW w:w="15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1FEA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520814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相片</w:t>
            </w:r>
          </w:p>
        </w:tc>
      </w:tr>
      <w:tr w14:paraId="3DA9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8729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8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A9326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9460E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8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16D1AD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ECF3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15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5690D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2F1026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center"/>
              <w:textAlignment w:val="auto"/>
              <w:rPr>
                <w:color w:val="auto"/>
              </w:rPr>
            </w:pPr>
          </w:p>
        </w:tc>
      </w:tr>
      <w:tr w14:paraId="335B5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8E9F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388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FC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5FD1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5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EBEB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0EAD8A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685DD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0" w:hRule="atLeast"/>
          <w:jc w:val="center"/>
        </w:trPr>
        <w:tc>
          <w:tcPr>
            <w:tcW w:w="318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F7F2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职称、执（职）业资格</w:t>
            </w:r>
          </w:p>
        </w:tc>
        <w:tc>
          <w:tcPr>
            <w:tcW w:w="200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42EB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1C67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150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376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82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091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center"/>
              <w:textAlignment w:val="auto"/>
              <w:rPr>
                <w:color w:val="auto"/>
              </w:rPr>
            </w:pPr>
          </w:p>
        </w:tc>
      </w:tr>
      <w:tr w14:paraId="125B0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5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E3BC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户  籍</w:t>
            </w:r>
          </w:p>
          <w:p w14:paraId="4D0359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leftChars="0"/>
              <w:jc w:val="center"/>
              <w:textAlignment w:val="auto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187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961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leftChars="0"/>
              <w:jc w:val="center"/>
              <w:textAlignment w:val="auto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8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1219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leftChars="0"/>
              <w:jc w:val="center"/>
              <w:textAlignment w:val="auto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82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3AAC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leftChars="0"/>
              <w:jc w:val="center"/>
              <w:textAlignment w:val="auto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D9410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档案保</w:t>
            </w:r>
          </w:p>
          <w:p w14:paraId="32B455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leftChars="0"/>
              <w:jc w:val="center"/>
              <w:textAlignment w:val="auto"/>
              <w:rPr>
                <w:rFonts w:hint="eastAsia" w:ascii="宋体" w:hAnsi="Calibri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管单位</w:t>
            </w:r>
          </w:p>
        </w:tc>
        <w:tc>
          <w:tcPr>
            <w:tcW w:w="33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062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30C34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0" w:hRule="atLeast"/>
          <w:jc w:val="center"/>
        </w:trPr>
        <w:tc>
          <w:tcPr>
            <w:tcW w:w="13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4F7F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87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83DFD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5D3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有何特长</w:t>
            </w:r>
          </w:p>
        </w:tc>
        <w:tc>
          <w:tcPr>
            <w:tcW w:w="3332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BBEC2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5BB43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B0D8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50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9254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33129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20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8F51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529FD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53CFD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6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864C9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  <w:tc>
          <w:tcPr>
            <w:tcW w:w="141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76CF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333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3FD2E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6BC1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0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94CF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8429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/>
          </w:tcPr>
          <w:p w14:paraId="052DCE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7FC24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77" w:hRule="atLeast"/>
          <w:jc w:val="center"/>
        </w:trPr>
        <w:tc>
          <w:tcPr>
            <w:tcW w:w="13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64869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429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noWrap/>
            <w:vAlign w:val="center"/>
          </w:tcPr>
          <w:p w14:paraId="5945E3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</w:p>
        </w:tc>
      </w:tr>
      <w:tr w14:paraId="5EAE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57" w:hRule="atLeast"/>
          <w:jc w:val="center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58EA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应</w:t>
            </w:r>
          </w:p>
          <w:p w14:paraId="0853EE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聘</w:t>
            </w:r>
          </w:p>
          <w:p w14:paraId="15D895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人</w:t>
            </w:r>
          </w:p>
          <w:p w14:paraId="0B91A0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员</w:t>
            </w:r>
          </w:p>
          <w:p w14:paraId="7365FF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承</w:t>
            </w:r>
          </w:p>
          <w:p w14:paraId="46BB78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诺</w:t>
            </w:r>
          </w:p>
        </w:tc>
        <w:tc>
          <w:tcPr>
            <w:tcW w:w="381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E612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firstLine="482" w:firstLineChars="20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062C79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exact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57D5FB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exact"/>
              <w:ind w:left="0" w:firstLine="482" w:firstLineChars="20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应聘人签名：</w:t>
            </w:r>
          </w:p>
          <w:p w14:paraId="66B852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exact"/>
              <w:ind w:left="0" w:firstLine="482" w:firstLineChars="20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70E5D1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40" w:lineRule="exact"/>
              <w:ind w:left="0" w:firstLine="1525" w:firstLineChars="633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5DEE1D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firstLine="1525" w:firstLineChars="633"/>
              <w:jc w:val="both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月    日</w:t>
            </w:r>
          </w:p>
        </w:tc>
        <w:tc>
          <w:tcPr>
            <w:tcW w:w="7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41E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资</w:t>
            </w:r>
          </w:p>
          <w:p w14:paraId="52C8E1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格</w:t>
            </w:r>
          </w:p>
          <w:p w14:paraId="1C4C458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审</w:t>
            </w:r>
          </w:p>
          <w:p w14:paraId="421B13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查</w:t>
            </w:r>
          </w:p>
          <w:p w14:paraId="3A5344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意</w:t>
            </w:r>
          </w:p>
          <w:p w14:paraId="0CE4D1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 w:cs="宋体"/>
                <w:color w:val="auto"/>
                <w:sz w:val="24"/>
                <w:szCs w:val="24"/>
              </w:rPr>
              <w:t>见</w:t>
            </w:r>
          </w:p>
        </w:tc>
        <w:tc>
          <w:tcPr>
            <w:tcW w:w="46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CA9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 w:firstLine="482" w:firstLineChars="20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经审查，符合应聘资格条件。</w:t>
            </w:r>
          </w:p>
          <w:p w14:paraId="35BDF5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37547E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38181D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审查人签名：       招聘单位（章）</w:t>
            </w:r>
          </w:p>
          <w:p w14:paraId="21029F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7D88B2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snapToGrid/>
              <w:spacing w:beforeAutospacing="0" w:afterAutospacing="0"/>
              <w:ind w:left="0"/>
              <w:jc w:val="both"/>
              <w:textAlignment w:val="auto"/>
              <w:rPr>
                <w:rFonts w:hint="eastAsia" w:ascii="楷体_GB2312" w:eastAsia="楷体_GB2312"/>
                <w:b/>
                <w:color w:val="auto"/>
                <w:sz w:val="24"/>
              </w:rPr>
            </w:pPr>
          </w:p>
          <w:p w14:paraId="6E81D4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 w:firstLine="2007" w:firstLineChars="833"/>
              <w:jc w:val="both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</w:rPr>
              <w:t>年     月    日</w:t>
            </w:r>
          </w:p>
        </w:tc>
      </w:tr>
      <w:tr w14:paraId="1F83F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3" w:hRule="atLeast"/>
          <w:jc w:val="center"/>
        </w:trPr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9A0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备</w:t>
            </w:r>
          </w:p>
          <w:p w14:paraId="6C281A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center"/>
              <w:textAlignment w:val="auto"/>
              <w:rPr>
                <w:rFonts w:hint="eastAsia"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注</w:t>
            </w:r>
          </w:p>
        </w:tc>
        <w:tc>
          <w:tcPr>
            <w:tcW w:w="91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F98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Autospacing="0" w:afterAutospacing="0" w:line="280" w:lineRule="exact"/>
              <w:ind w:left="0"/>
              <w:jc w:val="both"/>
              <w:textAlignment w:val="auto"/>
              <w:rPr>
                <w:rFonts w:hint="eastAsia" w:ascii="宋体"/>
                <w:color w:val="auto"/>
                <w:sz w:val="24"/>
              </w:rPr>
            </w:pPr>
          </w:p>
        </w:tc>
      </w:tr>
    </w:tbl>
    <w:p w14:paraId="7309D11F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说明：1.报名序号由招聘单位填写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;</w:t>
      </w:r>
    </w:p>
    <w:p w14:paraId="34373AD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60" w:lineRule="exact"/>
        <w:ind w:left="0" w:firstLine="63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2.考生必须如实填写上述内容，如填报虚假信息者，取消考试或聘用资格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;</w:t>
      </w:r>
    </w:p>
    <w:p w14:paraId="60A3A0E2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60" w:lineRule="exact"/>
        <w:ind w:firstLine="63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经审查符合报名条件，由考生现场确认，此报名表由招聘单位留存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;</w:t>
      </w:r>
    </w:p>
    <w:p w14:paraId="0F4099F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60" w:lineRule="exact"/>
        <w:ind w:firstLine="63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考生需准备近期白底彩色1寸免冠证件照3张，照片背面请写上自己的名字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;</w:t>
      </w:r>
    </w:p>
    <w:p w14:paraId="4364E61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="0" w:beforeAutospacing="0" w:after="0" w:afterAutospacing="0" w:line="260" w:lineRule="exact"/>
        <w:ind w:firstLine="630" w:firstLineChars="3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21"/>
          <w:szCs w:val="21"/>
          <w:vertAlign w:val="baseline"/>
          <w:lang w:val="en-US" w:eastAsia="zh-CN" w:bidi="ar-SA"/>
        </w:rPr>
        <w:t>如有其他学术成果或课题及需要说明的情况可另附。</w:t>
      </w:r>
    </w:p>
    <w:sectPr>
      <w:headerReference r:id="rId3" w:type="default"/>
      <w:footerReference r:id="rId4" w:type="default"/>
      <w:pgSz w:w="11906" w:h="16838"/>
      <w:pgMar w:top="1701" w:right="1701" w:bottom="1701" w:left="170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6054C6">
    <w:pPr>
      <w:pStyle w:val="7"/>
      <w:tabs>
        <w:tab w:val="right" w:pos="8599"/>
        <w:tab w:val="clear" w:pos="4153"/>
      </w:tabs>
      <w:ind w:right="360" w:firstLine="360"/>
    </w:pPr>
    <w: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11200" cy="204470"/>
              <wp:effectExtent l="0" t="0" r="0" b="0"/>
              <wp:wrapNone/>
              <wp:docPr id="10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1199" cy="204648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2E41CA15">
                          <w:pPr>
                            <w:pStyle w:val="7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6.1pt;width:56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8aUYL0QAAAAQBAAAPAAAAAAAAAAEAIAAAACIAAABkcnMvZG93bnJl&#10;di54bWxQSwECFAAUAAAACACHTuJAXty3QAQCAAD1AwAADgAAAAAAAAABACAAAAAgAQAAZHJzL2Uy&#10;b0RvYy54bWxQSwUGAAAAAAYABgBZAQAAlgUAAAAA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2E41CA15">
                    <w:pPr>
                      <w:pStyle w:val="7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E5BC7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kzNmJhMTA0NDJmZmQ5ZmU5YTVjMTM5NmNmN2UzZWQifQ=="/>
  </w:docVars>
  <w:rsids>
    <w:rsidRoot w:val="00000000"/>
    <w:rsid w:val="005815BB"/>
    <w:rsid w:val="00581E59"/>
    <w:rsid w:val="00CF3641"/>
    <w:rsid w:val="0119677B"/>
    <w:rsid w:val="017716F4"/>
    <w:rsid w:val="023D293E"/>
    <w:rsid w:val="02520BB9"/>
    <w:rsid w:val="03050CEE"/>
    <w:rsid w:val="034675D0"/>
    <w:rsid w:val="034D585D"/>
    <w:rsid w:val="038766BE"/>
    <w:rsid w:val="045526E5"/>
    <w:rsid w:val="047502C7"/>
    <w:rsid w:val="049C7710"/>
    <w:rsid w:val="04D825B9"/>
    <w:rsid w:val="051D5524"/>
    <w:rsid w:val="05832D5D"/>
    <w:rsid w:val="05971E32"/>
    <w:rsid w:val="05FD32C9"/>
    <w:rsid w:val="061108FC"/>
    <w:rsid w:val="0619721E"/>
    <w:rsid w:val="06253E14"/>
    <w:rsid w:val="06CD42C4"/>
    <w:rsid w:val="06D849E3"/>
    <w:rsid w:val="07002AD7"/>
    <w:rsid w:val="07155841"/>
    <w:rsid w:val="07470C1A"/>
    <w:rsid w:val="076D6CFC"/>
    <w:rsid w:val="079823B2"/>
    <w:rsid w:val="07E860AB"/>
    <w:rsid w:val="09066A3D"/>
    <w:rsid w:val="09137F54"/>
    <w:rsid w:val="096F24B4"/>
    <w:rsid w:val="09CB032D"/>
    <w:rsid w:val="09EC7123"/>
    <w:rsid w:val="09FD72C4"/>
    <w:rsid w:val="0A087493"/>
    <w:rsid w:val="0AE9699C"/>
    <w:rsid w:val="0B357B6B"/>
    <w:rsid w:val="0BCA384C"/>
    <w:rsid w:val="0BD279F0"/>
    <w:rsid w:val="0C531993"/>
    <w:rsid w:val="0C642080"/>
    <w:rsid w:val="0C8235E8"/>
    <w:rsid w:val="0C824B3F"/>
    <w:rsid w:val="0D582AC0"/>
    <w:rsid w:val="0D7E24BB"/>
    <w:rsid w:val="0D9C676A"/>
    <w:rsid w:val="0DFD1955"/>
    <w:rsid w:val="0E626E5B"/>
    <w:rsid w:val="0F31093A"/>
    <w:rsid w:val="0F36499C"/>
    <w:rsid w:val="0F884700"/>
    <w:rsid w:val="0F8E0E37"/>
    <w:rsid w:val="0FF8131B"/>
    <w:rsid w:val="104233D7"/>
    <w:rsid w:val="10671B62"/>
    <w:rsid w:val="10922838"/>
    <w:rsid w:val="10F52F38"/>
    <w:rsid w:val="119A0D13"/>
    <w:rsid w:val="11C1709B"/>
    <w:rsid w:val="11E02B8B"/>
    <w:rsid w:val="12416638"/>
    <w:rsid w:val="12674858"/>
    <w:rsid w:val="12AC01F3"/>
    <w:rsid w:val="12AF0A22"/>
    <w:rsid w:val="12E03B1B"/>
    <w:rsid w:val="136452DF"/>
    <w:rsid w:val="146A0453"/>
    <w:rsid w:val="170B516B"/>
    <w:rsid w:val="181D11C5"/>
    <w:rsid w:val="185F15B7"/>
    <w:rsid w:val="18C145EC"/>
    <w:rsid w:val="18E86DAE"/>
    <w:rsid w:val="18FF4051"/>
    <w:rsid w:val="191568E3"/>
    <w:rsid w:val="19DC7742"/>
    <w:rsid w:val="19FC50E4"/>
    <w:rsid w:val="1B4A2A90"/>
    <w:rsid w:val="1B560453"/>
    <w:rsid w:val="1BDB2B53"/>
    <w:rsid w:val="1CF06780"/>
    <w:rsid w:val="1CF118D4"/>
    <w:rsid w:val="1D536B88"/>
    <w:rsid w:val="1E0C4869"/>
    <w:rsid w:val="1E4A14A1"/>
    <w:rsid w:val="1EB853CE"/>
    <w:rsid w:val="1ED82990"/>
    <w:rsid w:val="1ED944F1"/>
    <w:rsid w:val="1EF93107"/>
    <w:rsid w:val="1FE51017"/>
    <w:rsid w:val="2087409C"/>
    <w:rsid w:val="208A2BA3"/>
    <w:rsid w:val="2124238B"/>
    <w:rsid w:val="216965F7"/>
    <w:rsid w:val="220A23E4"/>
    <w:rsid w:val="221446EF"/>
    <w:rsid w:val="22C63C15"/>
    <w:rsid w:val="23466363"/>
    <w:rsid w:val="23A00973"/>
    <w:rsid w:val="24594F5D"/>
    <w:rsid w:val="246851A0"/>
    <w:rsid w:val="24772D91"/>
    <w:rsid w:val="24DE1B8E"/>
    <w:rsid w:val="25537BFE"/>
    <w:rsid w:val="277526E0"/>
    <w:rsid w:val="28631DC6"/>
    <w:rsid w:val="28914AE3"/>
    <w:rsid w:val="28F6721F"/>
    <w:rsid w:val="2B5B4633"/>
    <w:rsid w:val="2BA7770F"/>
    <w:rsid w:val="2CD07E96"/>
    <w:rsid w:val="2D087D0F"/>
    <w:rsid w:val="2D4C609B"/>
    <w:rsid w:val="2D6329A9"/>
    <w:rsid w:val="2D971B4B"/>
    <w:rsid w:val="2DF14458"/>
    <w:rsid w:val="2E4763AB"/>
    <w:rsid w:val="2EC6148C"/>
    <w:rsid w:val="2F500A57"/>
    <w:rsid w:val="2FA45DED"/>
    <w:rsid w:val="302204C8"/>
    <w:rsid w:val="306B3C78"/>
    <w:rsid w:val="30C553F9"/>
    <w:rsid w:val="30EF4118"/>
    <w:rsid w:val="3183186B"/>
    <w:rsid w:val="31937449"/>
    <w:rsid w:val="31CB42BB"/>
    <w:rsid w:val="322B7FB4"/>
    <w:rsid w:val="32513B38"/>
    <w:rsid w:val="32B6414F"/>
    <w:rsid w:val="32EB4044"/>
    <w:rsid w:val="331554F0"/>
    <w:rsid w:val="332928F2"/>
    <w:rsid w:val="33CB00AC"/>
    <w:rsid w:val="34371623"/>
    <w:rsid w:val="349F28C9"/>
    <w:rsid w:val="3528455F"/>
    <w:rsid w:val="357A3162"/>
    <w:rsid w:val="35AD3EE9"/>
    <w:rsid w:val="366E7EAA"/>
    <w:rsid w:val="368E5D58"/>
    <w:rsid w:val="369710C5"/>
    <w:rsid w:val="36B02E07"/>
    <w:rsid w:val="36B335DA"/>
    <w:rsid w:val="36F434DB"/>
    <w:rsid w:val="374B61CE"/>
    <w:rsid w:val="374D2111"/>
    <w:rsid w:val="387A39BB"/>
    <w:rsid w:val="39227BBC"/>
    <w:rsid w:val="396A015F"/>
    <w:rsid w:val="3A272F33"/>
    <w:rsid w:val="3A6D014C"/>
    <w:rsid w:val="3AA477AB"/>
    <w:rsid w:val="3AA80130"/>
    <w:rsid w:val="3AAE7D2C"/>
    <w:rsid w:val="3B0008AB"/>
    <w:rsid w:val="3B3D08D7"/>
    <w:rsid w:val="3B3F30C4"/>
    <w:rsid w:val="3BE850ED"/>
    <w:rsid w:val="3BFA4E20"/>
    <w:rsid w:val="3C302214"/>
    <w:rsid w:val="3C6A5B02"/>
    <w:rsid w:val="3C856CAB"/>
    <w:rsid w:val="3CF61FE4"/>
    <w:rsid w:val="3D63170D"/>
    <w:rsid w:val="3D8453EF"/>
    <w:rsid w:val="3DA22BCB"/>
    <w:rsid w:val="3DC41242"/>
    <w:rsid w:val="3DC56CDD"/>
    <w:rsid w:val="3DCA1BF3"/>
    <w:rsid w:val="3DE235C1"/>
    <w:rsid w:val="3E301A97"/>
    <w:rsid w:val="3E686E12"/>
    <w:rsid w:val="3E6A0D9F"/>
    <w:rsid w:val="3EE42EB1"/>
    <w:rsid w:val="3F506411"/>
    <w:rsid w:val="3F56036D"/>
    <w:rsid w:val="3FA90AB4"/>
    <w:rsid w:val="40A96CCC"/>
    <w:rsid w:val="41D94C27"/>
    <w:rsid w:val="41E40EAE"/>
    <w:rsid w:val="42137A5E"/>
    <w:rsid w:val="422538A1"/>
    <w:rsid w:val="42622B53"/>
    <w:rsid w:val="42CD06AF"/>
    <w:rsid w:val="42F5314F"/>
    <w:rsid w:val="439B2A45"/>
    <w:rsid w:val="43B458B4"/>
    <w:rsid w:val="43BF6C09"/>
    <w:rsid w:val="43C66CCB"/>
    <w:rsid w:val="43F20B21"/>
    <w:rsid w:val="443B59BB"/>
    <w:rsid w:val="45D448D6"/>
    <w:rsid w:val="45EA790A"/>
    <w:rsid w:val="47312472"/>
    <w:rsid w:val="478C1639"/>
    <w:rsid w:val="47D437C8"/>
    <w:rsid w:val="482A25E9"/>
    <w:rsid w:val="490D1D3F"/>
    <w:rsid w:val="49864D29"/>
    <w:rsid w:val="49885819"/>
    <w:rsid w:val="49905A2A"/>
    <w:rsid w:val="4A7D4C52"/>
    <w:rsid w:val="4B905EAF"/>
    <w:rsid w:val="4BA3386E"/>
    <w:rsid w:val="4BD905AE"/>
    <w:rsid w:val="4BFE6267"/>
    <w:rsid w:val="4C716343"/>
    <w:rsid w:val="4D305270"/>
    <w:rsid w:val="4D486396"/>
    <w:rsid w:val="4DB90697"/>
    <w:rsid w:val="4DC5524C"/>
    <w:rsid w:val="4DE4323A"/>
    <w:rsid w:val="4F4026F2"/>
    <w:rsid w:val="4FDB487F"/>
    <w:rsid w:val="4FFC645A"/>
    <w:rsid w:val="503D3D3B"/>
    <w:rsid w:val="50E23916"/>
    <w:rsid w:val="526C113B"/>
    <w:rsid w:val="52B17D9D"/>
    <w:rsid w:val="53253B26"/>
    <w:rsid w:val="53E5132F"/>
    <w:rsid w:val="54953346"/>
    <w:rsid w:val="54E7304B"/>
    <w:rsid w:val="554B0788"/>
    <w:rsid w:val="55AE7991"/>
    <w:rsid w:val="56261649"/>
    <w:rsid w:val="563E35D0"/>
    <w:rsid w:val="565A05B8"/>
    <w:rsid w:val="56C4628E"/>
    <w:rsid w:val="56CA06C8"/>
    <w:rsid w:val="573F208A"/>
    <w:rsid w:val="57BB0F85"/>
    <w:rsid w:val="58781D99"/>
    <w:rsid w:val="58B64812"/>
    <w:rsid w:val="58B7457C"/>
    <w:rsid w:val="59CC52AE"/>
    <w:rsid w:val="5A0850AB"/>
    <w:rsid w:val="5A3B41BB"/>
    <w:rsid w:val="5A3F50A7"/>
    <w:rsid w:val="5A555AE6"/>
    <w:rsid w:val="5AF50835"/>
    <w:rsid w:val="5BF2415D"/>
    <w:rsid w:val="5CC33109"/>
    <w:rsid w:val="5CCE7430"/>
    <w:rsid w:val="5D887498"/>
    <w:rsid w:val="5E6C22A5"/>
    <w:rsid w:val="5EB9456E"/>
    <w:rsid w:val="5EBC1065"/>
    <w:rsid w:val="5F26A494"/>
    <w:rsid w:val="5F702936"/>
    <w:rsid w:val="5F99135A"/>
    <w:rsid w:val="5FEE7F02"/>
    <w:rsid w:val="61076C5D"/>
    <w:rsid w:val="616B1366"/>
    <w:rsid w:val="61D567E0"/>
    <w:rsid w:val="61FB61B5"/>
    <w:rsid w:val="621874A7"/>
    <w:rsid w:val="62734ADF"/>
    <w:rsid w:val="62C57339"/>
    <w:rsid w:val="62EC597B"/>
    <w:rsid w:val="630B5A9F"/>
    <w:rsid w:val="63475D14"/>
    <w:rsid w:val="63FC771D"/>
    <w:rsid w:val="65030DDA"/>
    <w:rsid w:val="650439E7"/>
    <w:rsid w:val="65B84B68"/>
    <w:rsid w:val="65FA13F5"/>
    <w:rsid w:val="66494E8C"/>
    <w:rsid w:val="675E7D8D"/>
    <w:rsid w:val="682B1D3A"/>
    <w:rsid w:val="686E3634"/>
    <w:rsid w:val="68FF6B6E"/>
    <w:rsid w:val="6A4D1654"/>
    <w:rsid w:val="6A883533"/>
    <w:rsid w:val="6A9204D5"/>
    <w:rsid w:val="6A9D715C"/>
    <w:rsid w:val="6B716155"/>
    <w:rsid w:val="6C2276E9"/>
    <w:rsid w:val="6CF446F1"/>
    <w:rsid w:val="6D6F3702"/>
    <w:rsid w:val="6DA02882"/>
    <w:rsid w:val="6DB50C7A"/>
    <w:rsid w:val="6E1E69BD"/>
    <w:rsid w:val="6F6C4631"/>
    <w:rsid w:val="6FED0079"/>
    <w:rsid w:val="700A41FB"/>
    <w:rsid w:val="7040659E"/>
    <w:rsid w:val="70FF15A6"/>
    <w:rsid w:val="71FF3B8D"/>
    <w:rsid w:val="721B4BCD"/>
    <w:rsid w:val="72A606C8"/>
    <w:rsid w:val="735C47F0"/>
    <w:rsid w:val="73F70EB5"/>
    <w:rsid w:val="744E1B6D"/>
    <w:rsid w:val="745D327B"/>
    <w:rsid w:val="75061B64"/>
    <w:rsid w:val="757271FA"/>
    <w:rsid w:val="76EC22BF"/>
    <w:rsid w:val="77416E84"/>
    <w:rsid w:val="783E1615"/>
    <w:rsid w:val="78F40ED5"/>
    <w:rsid w:val="794C1B10"/>
    <w:rsid w:val="79A575DC"/>
    <w:rsid w:val="7AB45795"/>
    <w:rsid w:val="7ACF185B"/>
    <w:rsid w:val="7B221E03"/>
    <w:rsid w:val="7B4A7976"/>
    <w:rsid w:val="7BE622D0"/>
    <w:rsid w:val="7C127041"/>
    <w:rsid w:val="7C482A62"/>
    <w:rsid w:val="7CCA1EB2"/>
    <w:rsid w:val="7D387999"/>
    <w:rsid w:val="7DA86A53"/>
    <w:rsid w:val="7DDC0A58"/>
    <w:rsid w:val="7DF04A13"/>
    <w:rsid w:val="7DF6368C"/>
    <w:rsid w:val="7E0503B7"/>
    <w:rsid w:val="7E1716EB"/>
    <w:rsid w:val="7EFE078A"/>
    <w:rsid w:val="7F94519B"/>
    <w:rsid w:val="7FB543F7"/>
    <w:rsid w:val="7FBA439B"/>
    <w:rsid w:val="7FC039AB"/>
    <w:rsid w:val="7FD312D4"/>
    <w:rsid w:val="8FFFA6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  <w:outlineLvl w:val="2"/>
    </w:pPr>
    <w:rPr>
      <w:rFonts w:asci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2"/>
    <w:basedOn w:val="1"/>
    <w:qFormat/>
    <w:uiPriority w:val="0"/>
    <w:pPr>
      <w:spacing w:after="120" w:line="480" w:lineRule="auto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annotation subject"/>
    <w:basedOn w:val="5"/>
    <w:next w:val="5"/>
    <w:qFormat/>
    <w:uiPriority w:val="0"/>
    <w:rPr>
      <w:b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font21"/>
    <w:basedOn w:val="1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4659</Words>
  <Characters>5139</Characters>
  <Lines>647</Lines>
  <Paragraphs>357</Paragraphs>
  <TotalTime>6</TotalTime>
  <ScaleCrop>false</ScaleCrop>
  <LinksUpToDate>false</LinksUpToDate>
  <CharactersWithSpaces>5154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2025-08-01T08:23:00Z</dcterms:created>
  <dc:creator>chen</dc:creator>
  <cp:lastModifiedBy>讴歌</cp:lastModifiedBy>
  <cp:lastPrinted>2026-09-11T02:16:00Z</cp:lastPrinted>
  <dcterms:modified xsi:type="dcterms:W3CDTF">2026-09-11T03:47:37Z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8A596870826C4A1CA2E77FB40A92F54B</vt:lpwstr>
  </property>
  <property fmtid="{D5CDD505-2E9C-101B-9397-08002B2CF9AE}" pid="4" name="KSOTemplateDocerSaveRecord">
    <vt:lpwstr>eyJoZGlkIjoiYjJmMWViMzFlNDA4NGUyZWViZTNiNzUzODQyODM3YWUiLCJ1c2VySWQiOiIyOTIwMjk0NTgifQ==</vt:lpwstr>
  </property>
</Properties>
</file>