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84" w:rsidRDefault="003B6D84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宜宾市市级机关幼儿园应聘人员登记表</w:t>
      </w:r>
    </w:p>
    <w:tbl>
      <w:tblPr>
        <w:tblW w:w="10356" w:type="dxa"/>
        <w:jc w:val="center"/>
        <w:tblLayout w:type="fixed"/>
        <w:tblLook w:val="00A0"/>
      </w:tblPr>
      <w:tblGrid>
        <w:gridCol w:w="1284"/>
        <w:gridCol w:w="436"/>
        <w:gridCol w:w="10"/>
        <w:gridCol w:w="345"/>
        <w:gridCol w:w="338"/>
        <w:gridCol w:w="896"/>
        <w:gridCol w:w="95"/>
        <w:gridCol w:w="99"/>
        <w:gridCol w:w="1017"/>
        <w:gridCol w:w="150"/>
        <w:gridCol w:w="1075"/>
        <w:gridCol w:w="100"/>
        <w:gridCol w:w="678"/>
        <w:gridCol w:w="77"/>
        <w:gridCol w:w="95"/>
        <w:gridCol w:w="575"/>
        <w:gridCol w:w="200"/>
        <w:gridCol w:w="871"/>
        <w:gridCol w:w="2015"/>
      </w:tblGrid>
      <w:tr w:rsidR="003B6D84">
        <w:trPr>
          <w:trHeight w:val="813"/>
          <w:jc w:val="center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姓名</w:t>
            </w:r>
          </w:p>
        </w:tc>
        <w:tc>
          <w:tcPr>
            <w:tcW w:w="17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性别</w:t>
            </w:r>
          </w:p>
        </w:tc>
        <w:tc>
          <w:tcPr>
            <w:tcW w:w="1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民族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照片</w:t>
            </w:r>
          </w:p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（二寸蓝底免冠照）</w:t>
            </w:r>
          </w:p>
        </w:tc>
      </w:tr>
      <w:tr w:rsidR="003B6D84">
        <w:trPr>
          <w:trHeight w:val="897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出生年月</w:t>
            </w:r>
          </w:p>
        </w:tc>
        <w:tc>
          <w:tcPr>
            <w:tcW w:w="178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政治</w:t>
            </w:r>
          </w:p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面貌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籍贯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853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参加工作</w:t>
            </w:r>
          </w:p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时间</w:t>
            </w:r>
          </w:p>
        </w:tc>
        <w:tc>
          <w:tcPr>
            <w:tcW w:w="178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身高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体重</w:t>
            </w: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793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婚姻状况</w:t>
            </w:r>
          </w:p>
        </w:tc>
        <w:tc>
          <w:tcPr>
            <w:tcW w:w="86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793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特长</w:t>
            </w:r>
          </w:p>
        </w:tc>
        <w:tc>
          <w:tcPr>
            <w:tcW w:w="8636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29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学历</w:t>
            </w:r>
          </w:p>
        </w:tc>
        <w:tc>
          <w:tcPr>
            <w:tcW w:w="178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学位</w:t>
            </w:r>
          </w:p>
        </w:tc>
        <w:tc>
          <w:tcPr>
            <w:tcW w:w="13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应聘岗位</w:t>
            </w:r>
          </w:p>
        </w:tc>
        <w:tc>
          <w:tcPr>
            <w:tcW w:w="30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743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毕业院校</w:t>
            </w:r>
          </w:p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及专业</w:t>
            </w:r>
          </w:p>
        </w:tc>
        <w:tc>
          <w:tcPr>
            <w:tcW w:w="4125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ind w:left="72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毕业时间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ind w:left="72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793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家庭住址</w:t>
            </w:r>
          </w:p>
        </w:tc>
        <w:tc>
          <w:tcPr>
            <w:tcW w:w="4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资格证书持有情况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717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身份证号码</w:t>
            </w:r>
          </w:p>
        </w:tc>
        <w:tc>
          <w:tcPr>
            <w:tcW w:w="4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联系电话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750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现工作单位</w:t>
            </w:r>
          </w:p>
        </w:tc>
        <w:tc>
          <w:tcPr>
            <w:tcW w:w="4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邮箱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17"/>
          <w:jc w:val="center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是否同意</w:t>
            </w:r>
          </w:p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应聘岗位调剂</w:t>
            </w:r>
          </w:p>
        </w:tc>
        <w:tc>
          <w:tcPr>
            <w:tcW w:w="412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是否同意进行背景调查</w:t>
            </w:r>
          </w:p>
        </w:tc>
        <w:tc>
          <w:tcPr>
            <w:tcW w:w="30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98"/>
          <w:jc w:val="center"/>
        </w:trPr>
        <w:tc>
          <w:tcPr>
            <w:tcW w:w="103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学习经历（从初中开始填写）</w:t>
            </w:r>
          </w:p>
        </w:tc>
      </w:tr>
      <w:tr w:rsidR="003B6D84">
        <w:trPr>
          <w:trHeight w:val="602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起止时间</w:t>
            </w: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毕业学校</w:t>
            </w: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专业</w:t>
            </w: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学历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学位</w:t>
            </w:r>
          </w:p>
        </w:tc>
      </w:tr>
      <w:tr w:rsidR="003B6D84">
        <w:trPr>
          <w:trHeight w:val="623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103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eastAsia="宋体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工作经历</w:t>
            </w:r>
          </w:p>
        </w:tc>
      </w:tr>
      <w:tr w:rsidR="003B6D84">
        <w:trPr>
          <w:trHeight w:val="601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起止时间</w:t>
            </w: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所在单位</w:t>
            </w: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部门及职务</w:t>
            </w: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证明人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联系电话</w:t>
            </w:r>
          </w:p>
        </w:tc>
      </w:tr>
      <w:tr w:rsidR="003B6D84">
        <w:trPr>
          <w:trHeight w:val="601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103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工作业绩</w:t>
            </w:r>
          </w:p>
        </w:tc>
      </w:tr>
      <w:tr w:rsidR="003B6D84">
        <w:trPr>
          <w:trHeight w:val="1404"/>
          <w:jc w:val="center"/>
        </w:trPr>
        <w:tc>
          <w:tcPr>
            <w:tcW w:w="103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495"/>
          <w:jc w:val="center"/>
        </w:trPr>
        <w:tc>
          <w:tcPr>
            <w:tcW w:w="103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已获取各类资格证书</w:t>
            </w:r>
          </w:p>
        </w:tc>
      </w:tr>
      <w:tr w:rsidR="003B6D84">
        <w:trPr>
          <w:trHeight w:val="601"/>
          <w:jc w:val="center"/>
        </w:trPr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证书名称</w:t>
            </w: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证书编号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获取时间</w:t>
            </w:r>
          </w:p>
        </w:tc>
        <w:tc>
          <w:tcPr>
            <w:tcW w:w="1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颁证单位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专业</w:t>
            </w:r>
          </w:p>
        </w:tc>
      </w:tr>
      <w:tr w:rsidR="003B6D84">
        <w:trPr>
          <w:trHeight w:val="491"/>
          <w:jc w:val="center"/>
        </w:trPr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518"/>
          <w:jc w:val="center"/>
        </w:trPr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489"/>
          <w:jc w:val="center"/>
        </w:trPr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469"/>
          <w:jc w:val="center"/>
        </w:trPr>
        <w:tc>
          <w:tcPr>
            <w:tcW w:w="1035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家庭情况（范围仅限父母、配偶、子女）</w:t>
            </w:r>
          </w:p>
        </w:tc>
      </w:tr>
      <w:tr w:rsidR="003B6D84">
        <w:trPr>
          <w:trHeight w:val="601"/>
          <w:jc w:val="center"/>
        </w:trPr>
        <w:tc>
          <w:tcPr>
            <w:tcW w:w="2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称谓</w:t>
            </w: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姓名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年龄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政治面貌</w:t>
            </w: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工作单位及职务</w:t>
            </w:r>
          </w:p>
        </w:tc>
      </w:tr>
      <w:tr w:rsidR="003B6D84">
        <w:trPr>
          <w:trHeight w:val="601"/>
          <w:jc w:val="center"/>
        </w:trPr>
        <w:tc>
          <w:tcPr>
            <w:tcW w:w="2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601"/>
          <w:jc w:val="center"/>
        </w:trPr>
        <w:tc>
          <w:tcPr>
            <w:tcW w:w="2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3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</w:tr>
      <w:tr w:rsidR="003B6D84">
        <w:trPr>
          <w:trHeight w:val="1500"/>
          <w:jc w:val="center"/>
        </w:trPr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报考人承诺</w:t>
            </w:r>
          </w:p>
        </w:tc>
        <w:tc>
          <w:tcPr>
            <w:tcW w:w="907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我已仔细阅读本次招聘公告，理解其内容，本人郑重承诺：</w:t>
            </w:r>
          </w:p>
          <w:p w:rsidR="003B6D84" w:rsidRDefault="003B6D84">
            <w:pPr>
              <w:spacing w:line="360" w:lineRule="exact"/>
              <w:ind w:firstLine="540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本人符合所报岗位资格条件，报名时所填写的基本信息真实可靠，所提供的证书、证件、证明等报名材料真实有效，对违反以上承诺所造成的后果，本人自愿承担相应责任。</w:t>
            </w:r>
          </w:p>
        </w:tc>
      </w:tr>
      <w:tr w:rsidR="003B6D84">
        <w:trPr>
          <w:trHeight w:val="582"/>
          <w:jc w:val="center"/>
        </w:trPr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jc w:val="center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填表人</w:t>
            </w:r>
          </w:p>
        </w:tc>
        <w:tc>
          <w:tcPr>
            <w:tcW w:w="32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>
            <w:pPr>
              <w:spacing w:line="360" w:lineRule="exact"/>
              <w:rPr>
                <w:rFonts w:ascii="仿宋" w:cs="仿宋"/>
                <w:bCs/>
                <w:sz w:val="24"/>
              </w:rPr>
            </w:pPr>
          </w:p>
        </w:tc>
        <w:tc>
          <w:tcPr>
            <w:tcW w:w="3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D84" w:rsidRDefault="003B6D84" w:rsidP="003B6D84">
            <w:pPr>
              <w:spacing w:line="360" w:lineRule="exact"/>
              <w:ind w:firstLineChars="500" w:firstLine="31680"/>
              <w:rPr>
                <w:rFonts w:ascii="仿宋" w:cs="仿宋"/>
                <w:bCs/>
                <w:sz w:val="24"/>
              </w:rPr>
            </w:pPr>
            <w:r>
              <w:rPr>
                <w:rFonts w:ascii="仿宋" w:hAnsi="仿宋" w:cs="仿宋" w:hint="eastAsia"/>
                <w:bCs/>
                <w:sz w:val="24"/>
              </w:rPr>
              <w:t>年月日</w:t>
            </w:r>
          </w:p>
        </w:tc>
      </w:tr>
    </w:tbl>
    <w:p w:rsidR="003B6D84" w:rsidRDefault="003B6D84">
      <w:pPr>
        <w:spacing w:line="360" w:lineRule="auto"/>
        <w:rPr>
          <w:rFonts w:ascii="宋体" w:eastAsia="宋体" w:hAnsi="宋体" w:cs="宋体"/>
        </w:rPr>
      </w:pPr>
    </w:p>
    <w:sectPr w:rsidR="003B6D84" w:rsidSect="00B037D4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D84" w:rsidRDefault="003B6D84" w:rsidP="00B037D4">
      <w:r>
        <w:separator/>
      </w:r>
    </w:p>
  </w:endnote>
  <w:endnote w:type="continuationSeparator" w:id="1">
    <w:p w:rsidR="003B6D84" w:rsidRDefault="003B6D84" w:rsidP="00B03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方正仿宋_GB2312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84" w:rsidRDefault="003B6D84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3B6D84" w:rsidRDefault="003B6D84">
                <w:pPr>
                  <w:pStyle w:val="Footer"/>
                </w:pPr>
                <w:fldSimple w:instr=" PAGE  \* MERGEFORMAT ">
                  <w:r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D84" w:rsidRDefault="003B6D84" w:rsidP="00B037D4">
      <w:r>
        <w:separator/>
      </w:r>
    </w:p>
  </w:footnote>
  <w:footnote w:type="continuationSeparator" w:id="1">
    <w:p w:rsidR="003B6D84" w:rsidRDefault="003B6D84" w:rsidP="00B03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D09808"/>
    <w:multiLevelType w:val="singleLevel"/>
    <w:tmpl w:val="B7D09808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1653F76"/>
    <w:rsid w:val="FF7DCE34"/>
    <w:rsid w:val="FFAFC10A"/>
    <w:rsid w:val="FFEFB999"/>
    <w:rsid w:val="001D7724"/>
    <w:rsid w:val="003B6D84"/>
    <w:rsid w:val="00B037D4"/>
    <w:rsid w:val="00D54FD4"/>
    <w:rsid w:val="00DF4852"/>
    <w:rsid w:val="0EFB1A35"/>
    <w:rsid w:val="0FB744C1"/>
    <w:rsid w:val="1B3FB11A"/>
    <w:rsid w:val="1DB1A5B5"/>
    <w:rsid w:val="1DDF0308"/>
    <w:rsid w:val="277126E8"/>
    <w:rsid w:val="31653F76"/>
    <w:rsid w:val="35FFCC26"/>
    <w:rsid w:val="3BF708EF"/>
    <w:rsid w:val="3BFEBF28"/>
    <w:rsid w:val="3E5B7A79"/>
    <w:rsid w:val="3FA7FA5C"/>
    <w:rsid w:val="42FFB55E"/>
    <w:rsid w:val="47DD31AF"/>
    <w:rsid w:val="4F4E391C"/>
    <w:rsid w:val="54FF1B6A"/>
    <w:rsid w:val="5BABBC2D"/>
    <w:rsid w:val="5D199C86"/>
    <w:rsid w:val="5EFEDAEB"/>
    <w:rsid w:val="5FDEC969"/>
    <w:rsid w:val="5FF77A64"/>
    <w:rsid w:val="653EC518"/>
    <w:rsid w:val="67F74956"/>
    <w:rsid w:val="683C61BE"/>
    <w:rsid w:val="6CFA9716"/>
    <w:rsid w:val="6EBF6528"/>
    <w:rsid w:val="7177023F"/>
    <w:rsid w:val="726C2C4B"/>
    <w:rsid w:val="72FFBFFD"/>
    <w:rsid w:val="73DB9DDD"/>
    <w:rsid w:val="76BBE8DD"/>
    <w:rsid w:val="76DA1155"/>
    <w:rsid w:val="79BFE05E"/>
    <w:rsid w:val="79DF0467"/>
    <w:rsid w:val="7A3FAFF5"/>
    <w:rsid w:val="7AFED4C7"/>
    <w:rsid w:val="7B4FC919"/>
    <w:rsid w:val="7B75D614"/>
    <w:rsid w:val="7D37E4D9"/>
    <w:rsid w:val="7E4B1AF9"/>
    <w:rsid w:val="7E5AA3B0"/>
    <w:rsid w:val="7EBE9616"/>
    <w:rsid w:val="7EC740D1"/>
    <w:rsid w:val="7F3BBDB0"/>
    <w:rsid w:val="7F6C9BB5"/>
    <w:rsid w:val="7FAFCDA0"/>
    <w:rsid w:val="7FCE9959"/>
    <w:rsid w:val="7FCF1B3E"/>
    <w:rsid w:val="7FCFB6AE"/>
    <w:rsid w:val="8BEF60D1"/>
    <w:rsid w:val="9E5FBDF1"/>
    <w:rsid w:val="A3FFA7C9"/>
    <w:rsid w:val="AAEEA8C5"/>
    <w:rsid w:val="AFF37C0C"/>
    <w:rsid w:val="B1BF6AAF"/>
    <w:rsid w:val="BB763F69"/>
    <w:rsid w:val="BDD70E7A"/>
    <w:rsid w:val="BDEF8FB8"/>
    <w:rsid w:val="BF2FF70C"/>
    <w:rsid w:val="BFE32F84"/>
    <w:rsid w:val="BFE7D80B"/>
    <w:rsid w:val="BFEFC0FA"/>
    <w:rsid w:val="CBD115DB"/>
    <w:rsid w:val="D76DE46C"/>
    <w:rsid w:val="D7AC69CD"/>
    <w:rsid w:val="DBBFA30D"/>
    <w:rsid w:val="DDFBF076"/>
    <w:rsid w:val="DEAB514B"/>
    <w:rsid w:val="DF7F0907"/>
    <w:rsid w:val="DFAC1787"/>
    <w:rsid w:val="E3FDF46E"/>
    <w:rsid w:val="E71FC4D4"/>
    <w:rsid w:val="E8FFD7DB"/>
    <w:rsid w:val="EBB30DD3"/>
    <w:rsid w:val="F5ECBDDA"/>
    <w:rsid w:val="F7590BB2"/>
    <w:rsid w:val="F77D8388"/>
    <w:rsid w:val="F7DDC980"/>
    <w:rsid w:val="F7EFDE08"/>
    <w:rsid w:val="F7FF6903"/>
    <w:rsid w:val="F8B71FAC"/>
    <w:rsid w:val="FAF7C765"/>
    <w:rsid w:val="FBF670FC"/>
    <w:rsid w:val="FC7E1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7D4"/>
    <w:pPr>
      <w:widowControl w:val="0"/>
      <w:jc w:val="both"/>
    </w:pPr>
    <w:rPr>
      <w:rFonts w:ascii="Calibri" w:eastAsia="仿宋" w:hAnsi="Calibr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037D4"/>
    <w:pPr>
      <w:spacing w:before="100" w:beforeAutospacing="1" w:after="100" w:afterAutospacing="1"/>
      <w:jc w:val="left"/>
      <w:outlineLvl w:val="1"/>
    </w:pPr>
    <w:rPr>
      <w:rFonts w:ascii="宋体" w:eastAsia="宋体" w:hAnsi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A00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odyText">
    <w:name w:val="Body Text"/>
    <w:basedOn w:val="Normal"/>
    <w:next w:val="Normal"/>
    <w:link w:val="BodyTextChar"/>
    <w:uiPriority w:val="99"/>
    <w:rsid w:val="00B037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00F6"/>
    <w:rPr>
      <w:rFonts w:ascii="Calibri" w:eastAsia="仿宋" w:hAnsi="Calibri"/>
      <w:sz w:val="32"/>
      <w:szCs w:val="32"/>
    </w:rPr>
  </w:style>
  <w:style w:type="paragraph" w:styleId="Footer">
    <w:name w:val="footer"/>
    <w:basedOn w:val="Normal"/>
    <w:link w:val="FooterChar"/>
    <w:uiPriority w:val="99"/>
    <w:rsid w:val="00B037D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A00F6"/>
    <w:rPr>
      <w:rFonts w:ascii="Calibri" w:eastAsia="仿宋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rsid w:val="00B037D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A00F6"/>
    <w:rPr>
      <w:rFonts w:ascii="Calibri" w:eastAsia="仿宋" w:hAnsi="Calibri"/>
      <w:sz w:val="18"/>
      <w:szCs w:val="18"/>
    </w:rPr>
  </w:style>
  <w:style w:type="paragraph" w:styleId="NormalWeb">
    <w:name w:val="Normal (Web)"/>
    <w:basedOn w:val="Normal"/>
    <w:uiPriority w:val="99"/>
    <w:rsid w:val="00B037D4"/>
    <w:pPr>
      <w:spacing w:before="100" w:beforeAutospacing="1" w:after="100" w:afterAutospacing="1"/>
      <w:jc w:val="left"/>
    </w:pPr>
    <w:rPr>
      <w:kern w:val="0"/>
      <w:sz w:val="24"/>
    </w:rPr>
  </w:style>
  <w:style w:type="table" w:styleId="TableGrid">
    <w:name w:val="Table Grid"/>
    <w:basedOn w:val="TableNormal"/>
    <w:uiPriority w:val="99"/>
    <w:rsid w:val="00B037D4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B037D4"/>
    <w:rPr>
      <w:rFonts w:cs="Times New Roman"/>
      <w:b/>
    </w:rPr>
  </w:style>
  <w:style w:type="paragraph" w:customStyle="1" w:styleId="TableText">
    <w:name w:val="Table Text"/>
    <w:basedOn w:val="Normal"/>
    <w:uiPriority w:val="99"/>
    <w:semiHidden/>
    <w:rsid w:val="00B037D4"/>
    <w:rPr>
      <w:rFonts w:ascii="宋体" w:eastAsia="宋体" w:hAnsi="宋体" w:cs="宋体"/>
      <w:sz w:val="21"/>
      <w:szCs w:val="21"/>
      <w:lang w:eastAsia="en-US"/>
    </w:rPr>
  </w:style>
  <w:style w:type="character" w:customStyle="1" w:styleId="font51">
    <w:name w:val="font51"/>
    <w:basedOn w:val="DefaultParagraphFont"/>
    <w:uiPriority w:val="99"/>
    <w:rsid w:val="00B037D4"/>
    <w:rPr>
      <w:rFonts w:ascii="方正仿宋_GB2312" w:eastAsia="方正仿宋_GB2312" w:hAnsi="方正仿宋_GB2312" w:cs="方正仿宋_GB2312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82</Words>
  <Characters>473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宜宾市市级机关幼儿园应聘人员登记表</dc:title>
  <dc:subject/>
  <dc:creator>我是Jany歌</dc:creator>
  <cp:keywords/>
  <dc:description/>
  <cp:lastModifiedBy>wy51</cp:lastModifiedBy>
  <cp:revision>2</cp:revision>
  <cp:lastPrinted>2026-11-04T01:04:00Z</cp:lastPrinted>
  <dcterms:created xsi:type="dcterms:W3CDTF">2026-11-05T00:46:00Z</dcterms:created>
  <dcterms:modified xsi:type="dcterms:W3CDTF">2026-11-05T00:46:00Z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88F0F9D10D734494872715722E93D9DC_11</vt:lpwstr>
  </property>
  <property fmtid="{D5CDD505-2E9C-101B-9397-08002B2CF9AE}" pid="4" name="KSOTemplateDocerSaveRecord">
    <vt:lpwstr>eyJoZGlkIjoiMTVhNDRkNGI2MjEyY2M2ODZjYzVkNDNiMWQ2ZTBkNzgiLCJ1c2VySWQiOiIyMjc4MjUzOTMifQ==</vt:lpwstr>
  </property>
</Properties>
</file>